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600" w:rsidRDefault="007222D5">
      <w:pPr>
        <w:snapToGrid w:val="0"/>
        <w:ind w:left="-566" w:firstLine="141"/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spacing w:val="-20"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bCs/>
          <w:spacing w:val="-20"/>
          <w:sz w:val="32"/>
          <w:szCs w:val="32"/>
        </w:rPr>
        <w:t>餐飲管理學系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中餐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西餐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烘焙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 xml:space="preserve">      □</w:t>
      </w:r>
      <w:proofErr w:type="gramStart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餐服</w:t>
      </w:r>
      <w:proofErr w:type="gramEnd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調飲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房</w:t>
      </w:r>
      <w:proofErr w:type="gramStart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務</w:t>
      </w:r>
      <w:proofErr w:type="gramEnd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4" w:combine="1"/>
        </w:rPr>
        <w:t>器材</w:t>
      </w:r>
      <w:r>
        <w:rPr>
          <w:rFonts w:ascii="標楷體" w:eastAsia="標楷體" w:hAnsi="標楷體"/>
          <w:b/>
          <w:bCs/>
          <w:spacing w:val="-8"/>
          <w:sz w:val="32"/>
          <w:szCs w:val="32"/>
          <w:eastAsianLayout w:id="2042468864" w:combine="1"/>
        </w:rPr>
        <w:t xml:space="preserve"> 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教室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&amp;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器具借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(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取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)</w:t>
      </w:r>
      <w:proofErr w:type="gramStart"/>
      <w:r>
        <w:rPr>
          <w:rFonts w:ascii="標楷體" w:eastAsia="標楷體" w:hAnsi="標楷體"/>
          <w:b/>
          <w:bCs/>
          <w:spacing w:val="-32"/>
          <w:sz w:val="32"/>
          <w:szCs w:val="32"/>
        </w:rPr>
        <w:t>用表</w:t>
      </w:r>
      <w:proofErr w:type="gramEnd"/>
      <w:r>
        <w:rPr>
          <w:rFonts w:ascii="標楷體" w:eastAsia="標楷體" w:hAnsi="標楷體"/>
          <w:b/>
          <w:bCs/>
          <w:spacing w:val="-32"/>
          <w:sz w:val="32"/>
          <w:szCs w:val="32"/>
        </w:rPr>
        <w:t xml:space="preserve">  </w:t>
      </w:r>
      <w:r>
        <w:rPr>
          <w:rFonts w:ascii="標楷體" w:eastAsia="標楷體" w:hAnsi="標楷體"/>
        </w:rPr>
        <w:t>申請日期：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863"/>
        <w:gridCol w:w="492"/>
        <w:gridCol w:w="1320"/>
        <w:gridCol w:w="1796"/>
        <w:gridCol w:w="1276"/>
        <w:gridCol w:w="934"/>
        <w:gridCol w:w="130"/>
        <w:gridCol w:w="1063"/>
        <w:gridCol w:w="1728"/>
      </w:tblGrid>
      <w:tr w:rsidR="00096600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</w:t>
            </w:r>
          </w:p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日期</w:t>
            </w: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起迄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時間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品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>名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單位</w:t>
            </w: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數量</w:t>
            </w: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備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註</w:t>
            </w:r>
            <w:proofErr w:type="gramEnd"/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05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tabs>
                <w:tab w:val="left" w:pos="473"/>
              </w:tabs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用途說明：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5415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借用者：</w:t>
            </w:r>
          </w:p>
        </w:tc>
        <w:tc>
          <w:tcPr>
            <w:tcW w:w="5131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學號：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5415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系所班級：</w:t>
            </w:r>
          </w:p>
        </w:tc>
        <w:tc>
          <w:tcPr>
            <w:tcW w:w="5131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聯絡電話：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申請老師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1)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保管老師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2)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餐飲系辦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3)</w:t>
            </w:r>
          </w:p>
        </w:tc>
        <w:tc>
          <w:tcPr>
            <w:tcW w:w="221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借用情形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系辦填寫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)</w:t>
            </w:r>
          </w:p>
        </w:tc>
        <w:tc>
          <w:tcPr>
            <w:tcW w:w="29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歸還日期：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1807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驗收：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947"/>
        </w:trPr>
        <w:tc>
          <w:tcPr>
            <w:tcW w:w="10546" w:type="dxa"/>
            <w:gridSpan w:val="10"/>
            <w:tcBorders>
              <w:top w:val="single" w:sz="18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ind w:left="357" w:hanging="357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本表需於七天前提出申請；借用之器具如有遺失或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損毀須照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價賠償。</w:t>
            </w:r>
          </w:p>
          <w:p w:rsidR="00096600" w:rsidRDefault="007222D5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ind w:left="357" w:hanging="357"/>
            </w:pP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取用器具前請先行確認器具是否為完好無缺；如無先行確認</w:t>
            </w:r>
            <w:r>
              <w:rPr>
                <w:rFonts w:eastAsia="標楷體"/>
                <w:sz w:val="20"/>
                <w:szCs w:val="20"/>
              </w:rPr>
              <w:t>並反應給系辦</w:t>
            </w:r>
            <w:r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，事後若有破損將把責任歸屬於當次借用者。</w:t>
            </w:r>
          </w:p>
          <w:p w:rsidR="00096600" w:rsidRDefault="00096600">
            <w:pPr>
              <w:widowControl/>
              <w:snapToGrid w:val="0"/>
              <w:ind w:left="357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  <w:p w:rsidR="00096600" w:rsidRDefault="007222D5">
            <w:pPr>
              <w:widowControl/>
              <w:snapToGrid w:val="0"/>
              <w:ind w:left="357"/>
            </w:pPr>
            <w:r>
              <w:rPr>
                <w:rFonts w:ascii="標楷體" w:eastAsia="標楷體" w:hAnsi="標楷體" w:cs="新細明體"/>
                <w:noProof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-359414</wp:posOffset>
                      </wp:positionH>
                      <wp:positionV relativeFrom="paragraph">
                        <wp:posOffset>81911</wp:posOffset>
                      </wp:positionV>
                      <wp:extent cx="7400924" cy="0"/>
                      <wp:effectExtent l="0" t="0" r="0" b="19050"/>
                      <wp:wrapNone/>
                      <wp:docPr id="1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0092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3">
                                <a:solidFill>
                                  <a:srgbClr val="000000"/>
                                </a:solidFill>
                                <a:custDash>
                                  <a:ds d="300013" sp="300013"/>
                                  <a:ds d="100000" sp="300013"/>
                                </a:custDash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-28.3pt;margin-top:6.45pt;width:582.75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" strokeweight=".44092mm"/>
                  </w:pict>
                </mc:Fallback>
              </mc:AlternateContent>
            </w:r>
          </w:p>
        </w:tc>
      </w:tr>
    </w:tbl>
    <w:p w:rsidR="00096600" w:rsidRDefault="007222D5">
      <w:pPr>
        <w:snapToGrid w:val="0"/>
        <w:ind w:left="-566" w:firstLine="141"/>
        <w:jc w:val="center"/>
      </w:pPr>
      <w:r>
        <w:rPr>
          <w:rFonts w:ascii="標楷體" w:eastAsia="標楷體" w:hAnsi="標楷體"/>
          <w:b/>
          <w:bCs/>
          <w:spacing w:val="-20"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bCs/>
          <w:spacing w:val="-20"/>
          <w:sz w:val="32"/>
          <w:szCs w:val="32"/>
        </w:rPr>
        <w:t>餐飲管理學系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中餐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西餐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烘焙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 xml:space="preserve">      □</w:t>
      </w:r>
      <w:proofErr w:type="gramStart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餐服</w:t>
      </w:r>
      <w:proofErr w:type="gramEnd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調飲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房</w:t>
      </w:r>
      <w:proofErr w:type="gramStart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務</w:t>
      </w:r>
      <w:proofErr w:type="gramEnd"/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□</w:t>
      </w:r>
      <w:r>
        <w:rPr>
          <w:rFonts w:ascii="標楷體" w:eastAsia="標楷體" w:hAnsi="標楷體"/>
          <w:b/>
          <w:bCs/>
          <w:spacing w:val="-8"/>
          <w:sz w:val="36"/>
          <w:szCs w:val="36"/>
          <w:eastAsianLayout w:id="2042468865" w:combine="1"/>
        </w:rPr>
        <w:t>器材</w:t>
      </w:r>
      <w:r>
        <w:rPr>
          <w:rFonts w:ascii="標楷體" w:eastAsia="標楷體" w:hAnsi="標楷體"/>
          <w:b/>
          <w:bCs/>
          <w:spacing w:val="-8"/>
          <w:sz w:val="32"/>
          <w:szCs w:val="32"/>
          <w:eastAsianLayout w:id="2042468865" w:combine="1"/>
        </w:rPr>
        <w:t xml:space="preserve"> 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教室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&amp;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器具借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(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取</w:t>
      </w:r>
      <w:r>
        <w:rPr>
          <w:rFonts w:ascii="標楷體" w:eastAsia="標楷體" w:hAnsi="標楷體"/>
          <w:b/>
          <w:bCs/>
          <w:spacing w:val="-32"/>
          <w:sz w:val="32"/>
          <w:szCs w:val="32"/>
        </w:rPr>
        <w:t>)</w:t>
      </w:r>
      <w:proofErr w:type="gramStart"/>
      <w:r>
        <w:rPr>
          <w:rFonts w:ascii="標楷體" w:eastAsia="標楷體" w:hAnsi="標楷體"/>
          <w:b/>
          <w:bCs/>
          <w:spacing w:val="-32"/>
          <w:sz w:val="32"/>
          <w:szCs w:val="32"/>
        </w:rPr>
        <w:t>用表</w:t>
      </w:r>
      <w:proofErr w:type="gramEnd"/>
      <w:r>
        <w:rPr>
          <w:rFonts w:ascii="標楷體" w:eastAsia="標楷體" w:hAnsi="標楷體"/>
          <w:b/>
          <w:bCs/>
          <w:spacing w:val="-32"/>
          <w:sz w:val="32"/>
          <w:szCs w:val="32"/>
        </w:rPr>
        <w:t xml:space="preserve">  </w:t>
      </w:r>
      <w:r>
        <w:rPr>
          <w:rFonts w:ascii="標楷體" w:eastAsia="標楷體" w:hAnsi="標楷體"/>
        </w:rPr>
        <w:t>申請日期：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/>
        </w:rPr>
        <w:t>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"/>
        <w:gridCol w:w="865"/>
        <w:gridCol w:w="487"/>
        <w:gridCol w:w="1318"/>
        <w:gridCol w:w="1805"/>
        <w:gridCol w:w="1270"/>
        <w:gridCol w:w="930"/>
        <w:gridCol w:w="135"/>
        <w:gridCol w:w="1063"/>
        <w:gridCol w:w="1725"/>
      </w:tblGrid>
      <w:tr w:rsidR="00096600">
        <w:tblPrEx>
          <w:tblCellMar>
            <w:top w:w="0" w:type="dxa"/>
            <w:bottom w:w="0" w:type="dxa"/>
          </w:tblCellMar>
        </w:tblPrEx>
        <w:trPr>
          <w:trHeight w:val="352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</w:t>
            </w:r>
          </w:p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日期</w:t>
            </w: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起迄</w:t>
            </w:r>
            <w:proofErr w:type="gramEnd"/>
            <w:r>
              <w:rPr>
                <w:rFonts w:ascii="標楷體" w:eastAsia="標楷體" w:hAnsi="標楷體" w:cs="新細明體"/>
                <w:kern w:val="0"/>
              </w:rPr>
              <w:br/>
            </w:r>
            <w:r>
              <w:rPr>
                <w:rFonts w:ascii="標楷體" w:eastAsia="標楷體" w:hAnsi="標楷體" w:cs="新細明體"/>
                <w:kern w:val="0"/>
              </w:rPr>
              <w:t>時間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品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r>
              <w:rPr>
                <w:rFonts w:ascii="標楷體" w:eastAsia="標楷體" w:hAnsi="標楷體" w:cs="新細明體"/>
                <w:kern w:val="0"/>
              </w:rPr>
              <w:t>名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單位</w:t>
            </w: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數量</w:t>
            </w: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備</w:t>
            </w:r>
            <w:r>
              <w:rPr>
                <w:rFonts w:ascii="標楷體" w:eastAsia="標楷體" w:hAnsi="標楷體" w:cs="新細明體"/>
                <w:kern w:val="0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/>
                <w:kern w:val="0"/>
              </w:rPr>
              <w:t>註</w:t>
            </w:r>
            <w:proofErr w:type="gramEnd"/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5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~</w:t>
            </w:r>
          </w:p>
        </w:tc>
        <w:tc>
          <w:tcPr>
            <w:tcW w:w="439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05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tabs>
                <w:tab w:val="left" w:pos="473"/>
              </w:tabs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用途說明：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5423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借用者：</w:t>
            </w:r>
          </w:p>
        </w:tc>
        <w:tc>
          <w:tcPr>
            <w:tcW w:w="5123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學號：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162"/>
        </w:trPr>
        <w:tc>
          <w:tcPr>
            <w:tcW w:w="542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系所班級：</w:t>
            </w:r>
          </w:p>
        </w:tc>
        <w:tc>
          <w:tcPr>
            <w:tcW w:w="5123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/>
                <w:kern w:val="0"/>
              </w:rPr>
              <w:t>聯絡電話：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申請老師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1)</w:t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保管老師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2)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餐飲系辦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簽章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3)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借用情形</w:t>
            </w: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系辦填寫</w:t>
            </w:r>
            <w:r>
              <w:rPr>
                <w:rFonts w:ascii="標楷體" w:eastAsia="標楷體" w:hAnsi="標楷體" w:cs="新細明體"/>
                <w:b/>
                <w:color w:val="333333"/>
                <w:kern w:val="0"/>
                <w:sz w:val="20"/>
                <w:szCs w:val="20"/>
              </w:rPr>
              <w:t>)</w:t>
            </w:r>
          </w:p>
        </w:tc>
        <w:tc>
          <w:tcPr>
            <w:tcW w:w="292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snapToGrid w:val="0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歸還日期：</w:t>
            </w:r>
          </w:p>
        </w:tc>
      </w:tr>
      <w:tr w:rsidR="00096600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1813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gridSpan w:val="2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805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00" w:type="dxa"/>
            <w:gridSpan w:val="2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0966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96600" w:rsidRDefault="007222D5">
            <w:pPr>
              <w:widowControl/>
            </w:pPr>
            <w:r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驗收：</w:t>
            </w:r>
          </w:p>
        </w:tc>
      </w:tr>
    </w:tbl>
    <w:p w:rsidR="00096600" w:rsidRDefault="007222D5">
      <w:r>
        <w:rPr>
          <w:rFonts w:ascii="新細明體" w:hAnsi="新細明體" w:cs="新細明體"/>
          <w:sz w:val="20"/>
          <w:szCs w:val="20"/>
        </w:rPr>
        <w:t xml:space="preserve">※ </w:t>
      </w:r>
      <w:r>
        <w:rPr>
          <w:rFonts w:eastAsia="標楷體"/>
          <w:sz w:val="20"/>
          <w:szCs w:val="20"/>
        </w:rPr>
        <w:t>本表</w:t>
      </w:r>
      <w:r>
        <w:rPr>
          <w:rFonts w:eastAsia="標楷體"/>
          <w:b/>
          <w:sz w:val="20"/>
          <w:szCs w:val="20"/>
        </w:rPr>
        <w:t>需於七天前提出申請</w:t>
      </w:r>
      <w:r>
        <w:rPr>
          <w:rFonts w:eastAsia="標楷體"/>
          <w:sz w:val="20"/>
          <w:szCs w:val="20"/>
        </w:rPr>
        <w:t>；借用之器具如有遺失或</w:t>
      </w:r>
      <w:proofErr w:type="gramStart"/>
      <w:r>
        <w:rPr>
          <w:rFonts w:eastAsia="標楷體"/>
          <w:sz w:val="20"/>
          <w:szCs w:val="20"/>
        </w:rPr>
        <w:t>損毀須照</w:t>
      </w:r>
      <w:proofErr w:type="gramEnd"/>
      <w:r>
        <w:rPr>
          <w:rFonts w:eastAsia="標楷體"/>
          <w:sz w:val="20"/>
          <w:szCs w:val="20"/>
        </w:rPr>
        <w:t>價賠償。</w:t>
      </w:r>
    </w:p>
    <w:p w:rsidR="00096600" w:rsidRDefault="007222D5">
      <w:r>
        <w:rPr>
          <w:rFonts w:ascii="新細明體" w:hAnsi="新細明體" w:cs="新細明體"/>
          <w:sz w:val="20"/>
          <w:szCs w:val="20"/>
        </w:rPr>
        <w:t xml:space="preserve">※ </w:t>
      </w:r>
      <w:r>
        <w:rPr>
          <w:rFonts w:eastAsia="標楷體"/>
          <w:sz w:val="20"/>
          <w:szCs w:val="20"/>
        </w:rPr>
        <w:t>取用器具前請先行確認器具是否為完好無缺；如無先行確認並反應給系辦，事後若有破損將把責任歸屬於當次借用者。</w:t>
      </w:r>
    </w:p>
    <w:sectPr w:rsidR="00096600">
      <w:pgSz w:w="11906" w:h="16838"/>
      <w:pgMar w:top="284" w:right="707" w:bottom="142" w:left="709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2D5" w:rsidRDefault="007222D5">
      <w:r>
        <w:separator/>
      </w:r>
    </w:p>
  </w:endnote>
  <w:endnote w:type="continuationSeparator" w:id="0">
    <w:p w:rsidR="007222D5" w:rsidRDefault="0072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2D5" w:rsidRDefault="007222D5">
      <w:r>
        <w:rPr>
          <w:color w:val="000000"/>
        </w:rPr>
        <w:separator/>
      </w:r>
    </w:p>
  </w:footnote>
  <w:footnote w:type="continuationSeparator" w:id="0">
    <w:p w:rsidR="007222D5" w:rsidRDefault="0072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FC"/>
    <w:multiLevelType w:val="multilevel"/>
    <w:tmpl w:val="5B486326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新細明體"/>
        <w:sz w:val="20"/>
        <w:szCs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96600"/>
    <w:rsid w:val="00096600"/>
    <w:rsid w:val="00257E12"/>
    <w:rsid w:val="007222D5"/>
    <w:rsid w:val="00EE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食品餐飲管理學系　烹調教學教室　器具借用表</dc:title>
  <dc:creator>SuperXP</dc:creator>
  <cp:lastModifiedBy>Windows 使用者</cp:lastModifiedBy>
  <cp:revision>2</cp:revision>
  <cp:lastPrinted>2015-05-19T02:36:00Z</cp:lastPrinted>
  <dcterms:created xsi:type="dcterms:W3CDTF">2019-09-23T14:27:00Z</dcterms:created>
  <dcterms:modified xsi:type="dcterms:W3CDTF">2019-09-23T14:27:00Z</dcterms:modified>
</cp:coreProperties>
</file>