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352" w:rsidRDefault="007528CE">
      <w:pPr>
        <w:spacing w:after="120" w:line="440" w:lineRule="exact"/>
        <w:ind w:left="3780"/>
      </w:pPr>
      <w:bookmarkStart w:id="0" w:name="_GoBack"/>
      <w:bookmarkEnd w:id="0"/>
      <w:r>
        <w:rPr>
          <w:rFonts w:ascii="標楷體" w:eastAsia="標楷體" w:hAnsi="標楷體"/>
          <w:sz w:val="40"/>
        </w:rPr>
        <w:t>食</w:t>
      </w:r>
      <w:r>
        <w:rPr>
          <w:rFonts w:ascii="標楷體" w:eastAsia="標楷體" w:hAnsi="標楷體"/>
          <w:sz w:val="40"/>
        </w:rPr>
        <w:t xml:space="preserve">  </w:t>
      </w:r>
      <w:r>
        <w:rPr>
          <w:rFonts w:ascii="標楷體" w:eastAsia="標楷體" w:hAnsi="標楷體"/>
          <w:sz w:val="40"/>
        </w:rPr>
        <w:t>譜</w:t>
      </w:r>
      <w:r>
        <w:rPr>
          <w:rFonts w:ascii="標楷體" w:eastAsia="標楷體" w:hAnsi="標楷體"/>
          <w:sz w:val="40"/>
        </w:rPr>
        <w:t xml:space="preserve">  </w:t>
      </w:r>
      <w:r>
        <w:rPr>
          <w:rFonts w:ascii="標楷體" w:eastAsia="標楷體" w:hAnsi="標楷體"/>
          <w:sz w:val="40"/>
        </w:rPr>
        <w:t>卡</w:t>
      </w:r>
      <w:r>
        <w:rPr>
          <w:rFonts w:ascii="標楷體" w:eastAsia="標楷體" w:hAnsi="標楷體"/>
          <w:sz w:val="40"/>
        </w:rPr>
        <w:t xml:space="preserve">             </w:t>
      </w:r>
      <w:r>
        <w:rPr>
          <w:rFonts w:ascii="標楷體" w:eastAsia="標楷體" w:hAnsi="標楷體"/>
        </w:rPr>
        <w:t>編號：</w:t>
      </w:r>
    </w:p>
    <w:tbl>
      <w:tblPr>
        <w:tblW w:w="100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"/>
        <w:gridCol w:w="800"/>
        <w:gridCol w:w="1611"/>
        <w:gridCol w:w="561"/>
        <w:gridCol w:w="577"/>
        <w:gridCol w:w="703"/>
        <w:gridCol w:w="1186"/>
        <w:gridCol w:w="1535"/>
        <w:gridCol w:w="1039"/>
        <w:gridCol w:w="1784"/>
      </w:tblGrid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1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7528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主　　題</w:t>
            </w:r>
          </w:p>
        </w:tc>
        <w:tc>
          <w:tcPr>
            <w:tcW w:w="34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7528C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份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量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7528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center"/>
              <w:rPr>
                <w:rFonts w:ascii="Arial Black" w:eastAsia="標楷體" w:hAnsi="Arial Black"/>
              </w:rPr>
            </w:pP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7269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352" w:rsidRDefault="007528CE">
            <w:pPr>
              <w:spacing w:line="280" w:lineRule="exact"/>
              <w:jc w:val="both"/>
            </w:pPr>
            <w:r>
              <w:rPr>
                <w:rFonts w:ascii="標楷體" w:eastAsia="標楷體" w:hAnsi="標楷體"/>
              </w:rPr>
              <w:t>菜餚簡介：</w:t>
            </w:r>
          </w:p>
          <w:p w:rsidR="00442352" w:rsidRDefault="00442352">
            <w:pPr>
              <w:spacing w:line="280" w:lineRule="exact"/>
              <w:jc w:val="both"/>
              <w:rPr>
                <w:rFonts w:ascii="新細明體" w:hAnsi="新細明體"/>
              </w:rPr>
            </w:pPr>
          </w:p>
          <w:p w:rsidR="00442352" w:rsidRDefault="00442352">
            <w:pPr>
              <w:spacing w:line="28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7528C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熱量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7528CE">
            <w:pPr>
              <w:wordWrap w:val="0"/>
              <w:spacing w:line="28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proofErr w:type="gramStart"/>
            <w:r>
              <w:rPr>
                <w:rFonts w:ascii="標楷體" w:eastAsia="標楷體" w:hAnsi="標楷體"/>
              </w:rPr>
              <w:t>免填</w:t>
            </w:r>
            <w:proofErr w:type="gramEnd"/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大卡</w:t>
            </w: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7269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352" w:rsidRDefault="00442352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7528C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醣類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7528CE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proofErr w:type="gramStart"/>
            <w:r>
              <w:rPr>
                <w:rFonts w:ascii="標楷體" w:eastAsia="標楷體" w:hAnsi="標楷體"/>
              </w:rPr>
              <w:t>免填</w:t>
            </w:r>
            <w:proofErr w:type="gramEnd"/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公克</w:t>
            </w: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7269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352" w:rsidRDefault="00442352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7528C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蛋白質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7528CE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proofErr w:type="gramStart"/>
            <w:r>
              <w:rPr>
                <w:rFonts w:ascii="標楷體" w:eastAsia="標楷體" w:hAnsi="標楷體"/>
              </w:rPr>
              <w:t>免填</w:t>
            </w:r>
            <w:proofErr w:type="gramEnd"/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公克</w:t>
            </w: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7269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352" w:rsidRDefault="00442352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7528C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脂質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7528CE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proofErr w:type="gramStart"/>
            <w:r>
              <w:rPr>
                <w:rFonts w:ascii="標楷體" w:eastAsia="標楷體" w:hAnsi="標楷體"/>
              </w:rPr>
              <w:t>免填</w:t>
            </w:r>
            <w:proofErr w:type="gramEnd"/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公克</w:t>
            </w: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7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7528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材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料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7528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重量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7528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成本</w:t>
            </w:r>
          </w:p>
        </w:tc>
        <w:tc>
          <w:tcPr>
            <w:tcW w:w="5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7528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烹飪程序</w:t>
            </w: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7528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主</w:t>
            </w:r>
          </w:p>
          <w:p w:rsidR="00442352" w:rsidRDefault="007528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材</w:t>
            </w:r>
          </w:p>
          <w:p w:rsidR="00442352" w:rsidRDefault="007528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料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54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352" w:rsidRDefault="00442352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54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352" w:rsidRDefault="004423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54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352" w:rsidRDefault="004423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54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352" w:rsidRDefault="004423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54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352" w:rsidRDefault="004423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54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352" w:rsidRDefault="004423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7528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副</w:t>
            </w:r>
          </w:p>
          <w:p w:rsidR="00442352" w:rsidRDefault="007528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材</w:t>
            </w:r>
          </w:p>
          <w:p w:rsidR="00442352" w:rsidRDefault="007528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料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54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352" w:rsidRDefault="004423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54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352" w:rsidRDefault="004423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54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352" w:rsidRDefault="004423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54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352" w:rsidRDefault="004423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54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352" w:rsidRDefault="004423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54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352" w:rsidRDefault="004423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54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352" w:rsidRDefault="004423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54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2352" w:rsidRDefault="004423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544" w:type="dxa"/>
            <w:gridSpan w:val="4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7528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照片</w:t>
            </w:r>
            <w:proofErr w:type="gramStart"/>
            <w:r>
              <w:rPr>
                <w:rFonts w:ascii="標楷體" w:eastAsia="標楷體" w:hAnsi="標楷體"/>
              </w:rPr>
              <w:t>浮貼處</w:t>
            </w:r>
            <w:proofErr w:type="gramEnd"/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544" w:type="dxa"/>
            <w:gridSpan w:val="4"/>
            <w:vMerge w:val="restart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7528CE">
            <w:pPr>
              <w:jc w:val="center"/>
            </w:pPr>
            <w:r>
              <w:rPr>
                <w:rFonts w:ascii="標楷體" w:eastAsia="標楷體" w:hAnsi="標楷體"/>
              </w:rPr>
              <w:t>(8×9.5</w:t>
            </w:r>
            <w:r>
              <w:rPr>
                <w:rFonts w:eastAsia="標楷體"/>
              </w:rPr>
              <w:t>cm)</w:t>
            </w: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7528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調</w:t>
            </w:r>
          </w:p>
          <w:p w:rsidR="00442352" w:rsidRDefault="007528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味</w:t>
            </w:r>
          </w:p>
          <w:p w:rsidR="00442352" w:rsidRDefault="007528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料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544" w:type="dxa"/>
            <w:gridSpan w:val="4"/>
            <w:vMerge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544" w:type="dxa"/>
            <w:gridSpan w:val="4"/>
            <w:vMerge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544" w:type="dxa"/>
            <w:gridSpan w:val="4"/>
            <w:vMerge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544" w:type="dxa"/>
            <w:gridSpan w:val="4"/>
            <w:vMerge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544" w:type="dxa"/>
            <w:gridSpan w:val="4"/>
            <w:vMerge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544" w:type="dxa"/>
            <w:gridSpan w:val="4"/>
            <w:vMerge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42352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2352" w:rsidRDefault="0044235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544" w:type="dxa"/>
            <w:gridSpan w:val="4"/>
            <w:vMerge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2352" w:rsidRDefault="00442352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442352" w:rsidRDefault="00442352">
      <w:pPr>
        <w:spacing w:after="120" w:line="440" w:lineRule="exact"/>
        <w:jc w:val="center"/>
      </w:pPr>
    </w:p>
    <w:sectPr w:rsidR="00442352">
      <w:pgSz w:w="11906" w:h="16838"/>
      <w:pgMar w:top="454" w:right="851" w:bottom="51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8CE" w:rsidRDefault="007528CE">
      <w:r>
        <w:separator/>
      </w:r>
    </w:p>
  </w:endnote>
  <w:endnote w:type="continuationSeparator" w:id="0">
    <w:p w:rsidR="007528CE" w:rsidRDefault="00752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8CE" w:rsidRDefault="007528CE">
      <w:r>
        <w:rPr>
          <w:color w:val="000000"/>
        </w:rPr>
        <w:separator/>
      </w:r>
    </w:p>
  </w:footnote>
  <w:footnote w:type="continuationSeparator" w:id="0">
    <w:p w:rsidR="007528CE" w:rsidRDefault="007528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442352"/>
    <w:rsid w:val="003222C7"/>
    <w:rsid w:val="00442352"/>
    <w:rsid w:val="007528CE"/>
    <w:rsid w:val="008E4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老人飲食製備食材卡</dc:title>
  <dc:creator>Administrator</dc:creator>
  <cp:lastModifiedBy>Windows 使用者</cp:lastModifiedBy>
  <cp:revision>2</cp:revision>
  <dcterms:created xsi:type="dcterms:W3CDTF">2019-09-23T14:33:00Z</dcterms:created>
  <dcterms:modified xsi:type="dcterms:W3CDTF">2019-09-23T14:33:00Z</dcterms:modified>
</cp:coreProperties>
</file>